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6E" w:rsidRDefault="00972A6E">
      <w:r>
        <w:rPr>
          <w:rFonts w:ascii="Arial" w:hAnsi="Arial" w:cs="Arial"/>
          <w:noProof/>
          <w:color w:val="195B92"/>
          <w:sz w:val="18"/>
          <w:szCs w:val="18"/>
          <w:lang w:eastAsia="ro-RO"/>
        </w:rPr>
        <w:drawing>
          <wp:anchor distT="0" distB="0" distL="114300" distR="114300" simplePos="0" relativeHeight="251661312" behindDoc="1" locked="0" layoutInCell="1" allowOverlap="1" wp14:anchorId="07AF9B1A" wp14:editId="76DDFAF3">
            <wp:simplePos x="0" y="0"/>
            <wp:positionH relativeFrom="column">
              <wp:posOffset>-299721</wp:posOffset>
            </wp:positionH>
            <wp:positionV relativeFrom="paragraph">
              <wp:posOffset>5080</wp:posOffset>
            </wp:positionV>
            <wp:extent cx="6213117" cy="1343025"/>
            <wp:effectExtent l="0" t="0" r="0" b="0"/>
            <wp:wrapNone/>
            <wp:docPr id="4" name="Imagine 4" descr="Martin Schulz">
              <a:hlinkClick xmlns:a="http://schemas.openxmlformats.org/drawingml/2006/main" r:id="rId6" tooltip="&quot;Martin Schulz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tin Schulz">
                      <a:hlinkClick r:id="rId6" tooltip="&quot;Martin Schulz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96" cy="13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A6E" w:rsidRDefault="00972A6E"/>
    <w:p w:rsidR="003B0D7C" w:rsidRPr="00972A6E" w:rsidRDefault="003B0D7C" w:rsidP="00972A6E">
      <w:pPr>
        <w:jc w:val="center"/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972A6E">
        <w:rPr>
          <w:rFonts w:ascii="Times New Roman" w:hAnsi="Times New Roman" w:cs="Times New Roman"/>
          <w:b/>
          <w:color w:val="FFFF00"/>
          <w:sz w:val="40"/>
          <w:szCs w:val="40"/>
        </w:rPr>
        <w:t>NOI SUNTEM EUROPA</w:t>
      </w:r>
    </w:p>
    <w:p w:rsidR="0061485C" w:rsidRDefault="0061485C"/>
    <w:p w:rsidR="0061485C" w:rsidRDefault="0061485C"/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  <w:r w:rsidRPr="00DF79D1">
        <w:rPr>
          <w:noProof/>
          <w:lang w:eastAsia="ro-RO"/>
        </w:rPr>
        <w:drawing>
          <wp:anchor distT="0" distB="0" distL="114300" distR="114300" simplePos="0" relativeHeight="251666432" behindDoc="1" locked="0" layoutInCell="1" allowOverlap="1" wp14:anchorId="6F1C99FD" wp14:editId="374C82DC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5791200" cy="4565548"/>
            <wp:effectExtent l="0" t="0" r="0" b="6985"/>
            <wp:wrapNone/>
            <wp:docPr id="6" name="Imagine 6" descr="http://www.vidu.ro/c1/steagul-uniunii-europene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du.ro/c1/steagul-uniunii-europene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</w:pPr>
    </w:p>
    <w:p w:rsidR="008A0F71" w:rsidRPr="00DF79D1" w:rsidRDefault="008A0F71" w:rsidP="008A0F71">
      <w:pPr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F79D1">
        <w:rPr>
          <w:rFonts w:ascii="Times New Roman" w:hAnsi="Times New Roman" w:cs="Times New Roman"/>
          <w:b/>
          <w:color w:val="0070C0"/>
          <w:sz w:val="72"/>
          <w:szCs w:val="72"/>
          <w:highlight w:val="cyan"/>
        </w:rPr>
        <w:t>EUROPA</w:t>
      </w:r>
      <w:r w:rsidRPr="00DF79D1">
        <w:rPr>
          <w:rFonts w:ascii="Times New Roman" w:hAnsi="Times New Roman" w:cs="Times New Roman"/>
          <w:b/>
          <w:color w:val="FF0000"/>
          <w:sz w:val="72"/>
          <w:szCs w:val="72"/>
          <w:highlight w:val="cyan"/>
        </w:rPr>
        <w:t xml:space="preserve"> </w:t>
      </w:r>
      <w:r w:rsidRPr="00DF79D1">
        <w:rPr>
          <w:rFonts w:ascii="Times New Roman" w:hAnsi="Times New Roman" w:cs="Times New Roman"/>
          <w:b/>
          <w:color w:val="FFFF00"/>
          <w:sz w:val="72"/>
          <w:szCs w:val="72"/>
          <w:highlight w:val="cyan"/>
        </w:rPr>
        <w:t>E</w:t>
      </w:r>
      <w:r>
        <w:rPr>
          <w:rFonts w:ascii="Times New Roman" w:hAnsi="Times New Roman" w:cs="Times New Roman"/>
          <w:b/>
          <w:color w:val="FFFF00"/>
          <w:sz w:val="72"/>
          <w:szCs w:val="72"/>
          <w:highlight w:val="cyan"/>
        </w:rPr>
        <w:t>STE</w:t>
      </w:r>
      <w:r w:rsidRPr="00DF79D1">
        <w:rPr>
          <w:rFonts w:ascii="Times New Roman" w:hAnsi="Times New Roman" w:cs="Times New Roman"/>
          <w:b/>
          <w:color w:val="FFFF00"/>
          <w:sz w:val="72"/>
          <w:szCs w:val="72"/>
          <w:highlight w:val="cyan"/>
        </w:rPr>
        <w:t xml:space="preserve"> A</w:t>
      </w:r>
      <w:r>
        <w:rPr>
          <w:rFonts w:ascii="Times New Roman" w:hAnsi="Times New Roman" w:cs="Times New Roman"/>
          <w:b/>
          <w:color w:val="FFFF00"/>
          <w:sz w:val="72"/>
          <w:szCs w:val="72"/>
          <w:highlight w:val="cyan"/>
        </w:rPr>
        <w:t xml:space="preserve"> </w:t>
      </w:r>
      <w:r w:rsidRPr="00DF79D1">
        <w:rPr>
          <w:rFonts w:ascii="Times New Roman" w:hAnsi="Times New Roman" w:cs="Times New Roman"/>
          <w:b/>
          <w:color w:val="FF0000"/>
          <w:sz w:val="72"/>
          <w:szCs w:val="72"/>
          <w:highlight w:val="cyan"/>
        </w:rPr>
        <w:t>MEA</w:t>
      </w:r>
    </w:p>
    <w:p w:rsidR="00972A6E" w:rsidRDefault="00972A6E"/>
    <w:p w:rsidR="00972A6E" w:rsidRDefault="00972A6E"/>
    <w:p w:rsidR="00464982" w:rsidRPr="00464982" w:rsidRDefault="00464982" w:rsidP="00464982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464982">
        <w:rPr>
          <w:rFonts w:ascii="Times New Roman" w:hAnsi="Times New Roman" w:cs="Times New Roman"/>
          <w:color w:val="0070C0"/>
          <w:sz w:val="48"/>
          <w:szCs w:val="48"/>
        </w:rPr>
        <w:t>EU SUNT COPILUL TĂU EUROPA MEA!</w:t>
      </w:r>
    </w:p>
    <w:p w:rsidR="00464982" w:rsidRDefault="00464982" w:rsidP="00464982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  <w:r w:rsidRPr="00464982">
        <w:rPr>
          <w:rFonts w:ascii="Times New Roman" w:hAnsi="Times New Roman" w:cs="Times New Roman"/>
          <w:color w:val="FFFF00"/>
          <w:sz w:val="48"/>
          <w:szCs w:val="48"/>
        </w:rPr>
        <w:t>O VREAU PE MAMA ACASĂ!</w:t>
      </w:r>
    </w:p>
    <w:p w:rsidR="00464982" w:rsidRPr="00464982" w:rsidRDefault="00464982" w:rsidP="00464982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E UNDEVA ÎN EUROPA!</w:t>
      </w:r>
      <w:bookmarkStart w:id="0" w:name="_GoBack"/>
      <w:bookmarkEnd w:id="0"/>
    </w:p>
    <w:p w:rsidR="008A0F71" w:rsidRDefault="008A0F71" w:rsidP="008A0F71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  <w:r>
        <w:rPr>
          <w:rFonts w:ascii="Verdana" w:hAnsi="Verdana"/>
          <w:noProof/>
          <w:sz w:val="19"/>
          <w:szCs w:val="19"/>
          <w:lang w:eastAsia="ro-RO"/>
        </w:rPr>
        <w:lastRenderedPageBreak/>
        <w:drawing>
          <wp:anchor distT="0" distB="0" distL="114300" distR="114300" simplePos="0" relativeHeight="251670528" behindDoc="1" locked="0" layoutInCell="1" allowOverlap="1" wp14:anchorId="3065D21A" wp14:editId="4D3A022A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6404280" cy="4086225"/>
            <wp:effectExtent l="0" t="0" r="0" b="0"/>
            <wp:wrapNone/>
            <wp:docPr id="8" name="Imagine 8" descr="The European flag – 12 gold stars in a circle, on a blue background ©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uropean flag – 12 gold stars in a circle, on a blue background © E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8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71" w:rsidRDefault="008A0F71" w:rsidP="008A0F71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</w:p>
    <w:p w:rsidR="008A0F71" w:rsidRDefault="008A0F71" w:rsidP="008A0F71">
      <w:pPr>
        <w:jc w:val="center"/>
        <w:rPr>
          <w:rFonts w:ascii="Times New Roman" w:hAnsi="Times New Roman" w:cs="Times New Roman"/>
          <w:color w:val="FFFF00"/>
          <w:sz w:val="48"/>
          <w:szCs w:val="48"/>
        </w:rPr>
      </w:pPr>
      <w:r>
        <w:rPr>
          <w:rFonts w:ascii="Times New Roman" w:hAnsi="Times New Roman" w:cs="Times New Roman"/>
          <w:color w:val="FFFF00"/>
          <w:sz w:val="48"/>
          <w:szCs w:val="48"/>
        </w:rPr>
        <w:t>N</w:t>
      </w:r>
      <w:r w:rsidRPr="00455094">
        <w:rPr>
          <w:rFonts w:ascii="Times New Roman" w:hAnsi="Times New Roman" w:cs="Times New Roman"/>
          <w:color w:val="FFFF00"/>
          <w:sz w:val="48"/>
          <w:szCs w:val="48"/>
        </w:rPr>
        <w:t>E PREGĂTIM PENTRU EUROPA</w:t>
      </w:r>
    </w:p>
    <w:p w:rsidR="00972A6E" w:rsidRDefault="00972A6E"/>
    <w:p w:rsidR="00972A6E" w:rsidRDefault="00972A6E"/>
    <w:p w:rsidR="00972A6E" w:rsidRDefault="00972A6E"/>
    <w:p w:rsidR="0061485C" w:rsidRDefault="0061485C"/>
    <w:p w:rsidR="0061485C" w:rsidRDefault="0061485C"/>
    <w:p w:rsidR="008A0F71" w:rsidRDefault="008A0F71" w:rsidP="00B32F06">
      <w:pPr>
        <w:shd w:val="clear" w:color="auto" w:fill="FFFFFF"/>
        <w:spacing w:before="100" w:beforeAutospacing="1" w:line="270" w:lineRule="atLeast"/>
        <w:rPr>
          <w:rFonts w:ascii="Times New Roman" w:eastAsia="Times New Roman" w:hAnsi="Times New Roman" w:cs="Times New Roman"/>
          <w:color w:val="333333"/>
          <w:lang w:val="en" w:eastAsia="ro-RO"/>
        </w:rPr>
      </w:pPr>
    </w:p>
    <w:p w:rsidR="00455094" w:rsidRPr="008A0F71" w:rsidRDefault="00B32F06" w:rsidP="008A0F71">
      <w:pPr>
        <w:shd w:val="clear" w:color="auto" w:fill="FFFFFF"/>
        <w:spacing w:before="100" w:beforeAutospacing="1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</w:pPr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"E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foarte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dificil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să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acceptăm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ideea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că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s-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ar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putea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să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fi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fost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ceva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greşit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în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felul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în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care am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fost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crescuți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.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Sau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că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a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lipsit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ceva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din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educația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pe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care am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primit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-o de la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părinții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noştri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.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Aici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nu e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vorba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de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totul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sau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nimic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,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desigur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: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unele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aspecte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au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lăsat</w:t>
      </w:r>
      <w:proofErr w:type="spellEnd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 xml:space="preserve"> de </w:t>
      </w:r>
      <w:proofErr w:type="spellStart"/>
      <w:r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dorit</w:t>
      </w:r>
      <w:proofErr w:type="spellEnd"/>
      <w:r w:rsidRPr="008A0F71">
        <w:rPr>
          <w:rFonts w:ascii="Times New Roman" w:eastAsia="Times New Roman" w:hAnsi="Times New Roman" w:cs="Times New Roman"/>
          <w:vanish/>
          <w:color w:val="333333"/>
          <w:sz w:val="24"/>
          <w:szCs w:val="24"/>
          <w:lang w:val="en" w:eastAsia="ro-RO"/>
        </w:rPr>
        <w:t xml:space="preserve">cte ale modului în care am fost crescuţi e posibil să fi fost minunate, dar este nevoie de ceva curaj pentru a lua în considerare că alte aspecte au lăsat de dorit." </w:t>
      </w:r>
      <w:r w:rsidR="008A0F71" w:rsidRPr="008A0F71">
        <w:rPr>
          <w:rFonts w:ascii="Times New Roman" w:eastAsia="Times New Roman" w:hAnsi="Times New Roman" w:cs="Times New Roman"/>
          <w:color w:val="333333"/>
          <w:sz w:val="24"/>
          <w:szCs w:val="24"/>
          <w:lang w:val="en" w:eastAsia="ro-RO"/>
        </w:rPr>
        <w:t>.</w:t>
      </w:r>
    </w:p>
    <w:p w:rsidR="008A0F71" w:rsidRDefault="008A0F71" w:rsidP="008A0F71">
      <w:r>
        <w:rPr>
          <w:rFonts w:ascii="Verdana" w:hAnsi="Verdana"/>
          <w:noProof/>
          <w:sz w:val="19"/>
          <w:szCs w:val="19"/>
          <w:lang w:eastAsia="ro-RO"/>
        </w:rPr>
        <w:drawing>
          <wp:anchor distT="0" distB="0" distL="114300" distR="114300" simplePos="0" relativeHeight="251662336" behindDoc="1" locked="0" layoutInCell="1" allowOverlap="1" wp14:anchorId="5BA93854" wp14:editId="05E2E38F">
            <wp:simplePos x="0" y="0"/>
            <wp:positionH relativeFrom="margin">
              <wp:posOffset>-116205</wp:posOffset>
            </wp:positionH>
            <wp:positionV relativeFrom="paragraph">
              <wp:posOffset>4445</wp:posOffset>
            </wp:positionV>
            <wp:extent cx="5629275" cy="3592013"/>
            <wp:effectExtent l="0" t="0" r="0" b="8890"/>
            <wp:wrapNone/>
            <wp:docPr id="3" name="Imagine 3" descr="The European motto : United in diversity ©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European motto : United in diversity © E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F71" w:rsidRDefault="008A0F71" w:rsidP="008A0F71"/>
    <w:p w:rsidR="008A0F71" w:rsidRDefault="008A0F71" w:rsidP="008A0F71"/>
    <w:p w:rsidR="008A0F71" w:rsidRDefault="008A0F71" w:rsidP="008A0F71"/>
    <w:p w:rsidR="008A0F71" w:rsidRDefault="008A0F71" w:rsidP="008A0F71"/>
    <w:p w:rsidR="008A0F71" w:rsidRPr="008A0F71" w:rsidRDefault="008A0F71" w:rsidP="008A0F71">
      <w:pPr>
        <w:rPr>
          <w:rFonts w:ascii="Times New Roman" w:hAnsi="Times New Roman" w:cs="Times New Roman"/>
          <w:color w:val="FFFF00"/>
          <w:sz w:val="56"/>
          <w:szCs w:val="56"/>
        </w:rPr>
      </w:pPr>
      <w:r w:rsidRPr="008A0F71">
        <w:rPr>
          <w:rFonts w:ascii="Times New Roman" w:hAnsi="Times New Roman" w:cs="Times New Roman"/>
          <w:color w:val="FFFF00"/>
          <w:sz w:val="56"/>
          <w:szCs w:val="56"/>
          <w:highlight w:val="blue"/>
        </w:rPr>
        <w:t>CURAJUL DE A CREȘTE SINGUR</w:t>
      </w:r>
    </w:p>
    <w:p w:rsidR="00455094" w:rsidRDefault="00455094" w:rsidP="00455094"/>
    <w:p w:rsidR="00455094" w:rsidRDefault="00455094" w:rsidP="00455094"/>
    <w:p w:rsidR="00455094" w:rsidRDefault="00455094" w:rsidP="00455094"/>
    <w:p w:rsidR="00455094" w:rsidRDefault="00455094" w:rsidP="00455094"/>
    <w:p w:rsidR="00455094" w:rsidRDefault="00455094" w:rsidP="00455094"/>
    <w:p w:rsidR="00455094" w:rsidRDefault="00455094" w:rsidP="00972A6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n-US" w:eastAsia="ro-RO"/>
        </w:rPr>
      </w:pP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lastRenderedPageBreak/>
        <w:t xml:space="preserve">1. Care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diferenţa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dintre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parentingul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condiţionat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cel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nevoie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fie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iubiţi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au,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asemenea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nevoie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fie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iubiţi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nu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fac.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ştie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atunci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când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 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greşeli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ridică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nivelul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aşteptărilor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noastre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grija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noastră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scădea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niciodată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Aceasta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hyperlink r:id="rId12" w:tgtFrame="_blank" w:tooltip="Când iubirea părinților este condiționată" w:history="1">
        <w:proofErr w:type="spellStart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>dragostea</w:t>
        </w:r>
        <w:proofErr w:type="spellEnd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 xml:space="preserve"> </w:t>
        </w:r>
        <w:proofErr w:type="spellStart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>necondiţionată</w:t>
        </w:r>
        <w:proofErr w:type="spellEnd"/>
      </w:hyperlink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opusul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folosirii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afecţiunii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atenţiei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 recompense. Este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psihologic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otrăvitor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creadă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o-RO"/>
        </w:rPr>
        <w:t>câştige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dragostea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2.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Toţi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părinţii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iubesc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iar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cei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mulţi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dintre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spune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iubesc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Aste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acest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fapt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susținut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studiile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realizate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până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acum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contează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intenţiile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noastre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părinţi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–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modul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percepem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-, ci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modul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noştri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percep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acţiunile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noastre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Studiile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sugerează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mulţime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impresia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dragostea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părinţilor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depinde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cât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reuşite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şcoală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sport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felul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comportă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lucru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foarte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dăunător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dezvoltarea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parţial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deoarece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acceptaţi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numai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mod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condiţionat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ajung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accepte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înşişi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mod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condiţionat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3.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Auzim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adesea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următoarele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: “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Părinţii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mei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m-au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crescut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cum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chiar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dacă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folosit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time-out-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ul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alte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pedepse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. O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-mi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cresc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fel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nu am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nevoie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experţi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sfaturi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cărţi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despre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parenting,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deoarece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disciplina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tradiţională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suficient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bună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.” Ce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părere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aveţi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despre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această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perspectivă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? De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merită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schimbăm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foarte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dificil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acceptăm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ideea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s-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putea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fi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greşit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felul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am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crescuți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lipsit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din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educația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am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primit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-o de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părinții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noştri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Aici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vorba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totul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nimic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desigur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: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unele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aspecte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ale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modului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am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crescuţi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posibil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fi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minunate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nevoie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curaj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considerare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aspecte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lăsat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dorit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8A0F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jurul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nostru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vedem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adulţi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suferă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depresie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stimă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sine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scăzută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nevoi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nesatisfăcute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Toate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acestea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 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rezultatele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unor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relaţii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disfuncţionale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consecințe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ale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parentingului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problematic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descriu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Dar,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chiar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am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reuşit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devenim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într-adevăr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nişte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adulţi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regulă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ciuda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educației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primite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jucăm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sănătatea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mintală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noştri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?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Există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oameni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fumează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pachete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ţigări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zi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ajung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trăiască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până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adânci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bătrâneţi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asta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înseamnă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regulă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fumezi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îți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laşi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fumeze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Să-ți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creşti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dragoste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un</w:t>
      </w:r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scop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degrabă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decât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hyperlink r:id="rId13" w:tgtFrame="_blank" w:tooltip="Pedepsiți sau răsplătiți - copii nefericiți (2)" w:history="1">
        <w:proofErr w:type="spellStart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>mită</w:t>
        </w:r>
        <w:proofErr w:type="spellEnd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 xml:space="preserve"> </w:t>
        </w:r>
        <w:proofErr w:type="spellStart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>şi</w:t>
        </w:r>
        <w:proofErr w:type="spellEnd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 xml:space="preserve"> cu </w:t>
        </w:r>
        <w:proofErr w:type="spellStart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>ameninţări</w:t>
        </w:r>
        <w:proofErr w:type="spellEnd"/>
        <w:r w:rsidRPr="00005B01">
          <w:rPr>
            <w:rFonts w:ascii="Times New Roman" w:eastAsia="Times New Roman" w:hAnsi="Times New Roman" w:cs="Times New Roman"/>
            <w:color w:val="E64949"/>
            <w:sz w:val="24"/>
            <w:szCs w:val="24"/>
            <w:u w:val="single"/>
            <w:lang w:val="en-US" w:eastAsia="ro-RO"/>
          </w:rPr>
          <w:t xml:space="preserve"> </w:t>
        </w:r>
      </w:hyperlink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-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lucru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creşte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foarte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probabilitatea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crească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sănătos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din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punct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vedere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psihologic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4. Ce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propuneţi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locul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metodelor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tradiţionale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disciplină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Alternativa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“a face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cuiva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” (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una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bazată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pedepse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recompense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forme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control)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coopera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”.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Prin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această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ajungi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vezi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faptele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supărătoare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problemă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rezolvată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împreună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mic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o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infracţiune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fie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pedepsită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învaţă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decizii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bune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luând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decizii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nu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urmând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instrucţiuni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;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un mare accent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le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oferi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nişte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opţiuni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importante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depăşim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nevoia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a fi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şefi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Există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aspecte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aici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desigur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le-am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discutat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cartea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mea, “Parenting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”.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lastRenderedPageBreak/>
        <w:t xml:space="preserve">5. Care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obiectivele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termen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lung ale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parentingului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ajute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ajungă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nişte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oameni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fericiţi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morali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grijulii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responsabili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–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adică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exact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majoritatea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dintre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dorim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noştri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Problema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din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diferite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motive,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cădem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adesea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anumite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şabloane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parenting care ne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subminează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propriile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noastre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obiective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termen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lung.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asta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întâmplă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foarte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preocupaţi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obținem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supunere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termen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scurt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din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partea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6.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Unii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spune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viaţa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zi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zi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alături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provocare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mare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atunci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când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utilizează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metodele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tradiționale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–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recompensele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pedepsele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– care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eficiente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funcţionează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rapid. Ce le-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spune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acestor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părinți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primul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rând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funcţionează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”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doar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obţin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un</w:t>
      </w:r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singur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lucru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: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ascultare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supunere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 de moment.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Supunere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are </w:t>
      </w:r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un</w:t>
      </w:r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preţ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măsură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Este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adevărat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cooperezi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”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necesită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aptitudini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talent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presus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toate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curaj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Dar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recompensele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pedepsele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doar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ineficiente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termen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lung –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contraproductive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cercetarea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mea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susţine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fermitate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această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concluzie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7.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viaţa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reală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toate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acţiunile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noastre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consecinţe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Reuşeşte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parentingul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să-i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înveţe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acţiunile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lor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au,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asemenea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consecinţe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Absolut. Dar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ajută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gândească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consecinţele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acţiunilor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asupra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altora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timp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formele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tradiţionale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disciplină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axeze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doar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interesul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personal. Ce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întâmplă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mine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aş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face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lucru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(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cazul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pedepsei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)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primesc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asta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(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cazul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recompenselor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)?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8.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Există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care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cresc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şcoala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grădiniţa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folosesc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metode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tradiţionale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disciplină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(recompense,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laudă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time-out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etc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).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România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accesul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educaţia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alternativă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limitat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. Ce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trebui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facă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părinţii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termen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scurt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încercăm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întărim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noştri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împotriva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efectelor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dăunătoare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ale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disciplinei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tradiţionale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care o pot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primi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continuare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şcoală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scopul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fiind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minimiza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daunele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termen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lung,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invităm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pedagogi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regândească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propriile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practici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profesori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sunt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plini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bune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intenţii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esenţă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aceleaşi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obiective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elevii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fel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cum au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majoritatea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părinţilor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lucrăm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împreună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realiza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“a face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cuiva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”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eşuează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sala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clasă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fel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cum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eşuează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sufrageria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acasă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9.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Părinţii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ori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se tem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cei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mici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vor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profita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permisivitatea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lor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vor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face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doar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ceea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ce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vor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facă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neglijându-şi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responsabilităţile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îndatoririle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. Care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opinia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dumneavoastră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Parentingul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necondiţionat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permisiv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Acest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stil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educație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nu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spune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totul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permis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”. Nu le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spune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părinţilor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nimic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atunci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când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există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problemă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. El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spune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lucrăm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rezolva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problema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loc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să-i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sufere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(“Ai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făcut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ceva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rău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,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aşa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acum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trebuie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ţi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facă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ţie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.”)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Convingerea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orice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altă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afară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a-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face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sufere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este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abordare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prea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“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moale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”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sau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fiicele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 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fiii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noştri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 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profita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atunci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când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le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răspundem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cu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dragoste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se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bazează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o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viziune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extrem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cinică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extrem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de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inexactă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asupra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copiilor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a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naturii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umane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972A6E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lastRenderedPageBreak/>
        <w:t xml:space="preserve">10.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Dacă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fi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daţi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un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singur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sfat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pentru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un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proaspăt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părinte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, care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ar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 xml:space="preserve"> fi </w:t>
      </w:r>
      <w:proofErr w:type="spellStart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acesta</w:t>
      </w:r>
      <w:proofErr w:type="spellEnd"/>
      <w:r w:rsidRPr="00005B0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o-RO"/>
        </w:rPr>
        <w:t>?</w:t>
      </w:r>
    </w:p>
    <w:p w:rsidR="00005B01" w:rsidRPr="00005B01" w:rsidRDefault="00972A6E" w:rsidP="00972A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</w:pP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vorbească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puţin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şi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proofErr w:type="gram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să</w:t>
      </w:r>
      <w:proofErr w:type="spellEnd"/>
      <w:proofErr w:type="gram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pună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mai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multe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 xml:space="preserve"> </w:t>
      </w:r>
      <w:proofErr w:type="spellStart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întrebări</w:t>
      </w:r>
      <w:proofErr w:type="spellEnd"/>
      <w:r w:rsidRPr="00005B01">
        <w:rPr>
          <w:rFonts w:ascii="Times New Roman" w:eastAsia="Times New Roman" w:hAnsi="Times New Roman" w:cs="Times New Roman"/>
          <w:sz w:val="24"/>
          <w:szCs w:val="24"/>
          <w:lang w:val="en-US" w:eastAsia="ro-RO"/>
        </w:rPr>
        <w:t>.</w:t>
      </w:r>
    </w:p>
    <w:p w:rsidR="00005B01" w:rsidRPr="00005B01" w:rsidRDefault="00005B01" w:rsidP="00005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B-INTERVIU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1.Care dintre </w:t>
      </w:r>
      <w:proofErr w:type="spellStart"/>
      <w:r>
        <w:rPr>
          <w:rFonts w:cs="Arial"/>
        </w:rPr>
        <w:t>părinţi</w:t>
      </w:r>
      <w:proofErr w:type="spellEnd"/>
      <w:r>
        <w:rPr>
          <w:rFonts w:cs="Arial"/>
        </w:rPr>
        <w:t xml:space="preserve"> este plecat în străinătate?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Mama.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Mama.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2.În grija cui </w:t>
      </w:r>
      <w:proofErr w:type="spellStart"/>
      <w:r>
        <w:rPr>
          <w:rFonts w:cs="Arial"/>
        </w:rPr>
        <w:t>aţi</w:t>
      </w:r>
      <w:proofErr w:type="spellEnd"/>
      <w:r>
        <w:rPr>
          <w:rFonts w:cs="Arial"/>
        </w:rPr>
        <w:t xml:space="preserve"> rămas?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Tata.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Tata.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3.Financiar </w:t>
      </w:r>
      <w:proofErr w:type="spellStart"/>
      <w:r>
        <w:rPr>
          <w:rFonts w:cs="Arial"/>
        </w:rPr>
        <w:t>sunteţi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întreţinute</w:t>
      </w:r>
      <w:proofErr w:type="spellEnd"/>
      <w:r>
        <w:rPr>
          <w:rFonts w:cs="Arial"/>
        </w:rPr>
        <w:t xml:space="preserve"> de: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Tata.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Tata.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4.Dacă </w:t>
      </w:r>
      <w:proofErr w:type="spellStart"/>
      <w:r>
        <w:rPr>
          <w:rFonts w:cs="Arial"/>
        </w:rPr>
        <w:t>aţi</w:t>
      </w:r>
      <w:proofErr w:type="spellEnd"/>
      <w:r>
        <w:rPr>
          <w:rFonts w:cs="Arial"/>
        </w:rPr>
        <w:t xml:space="preserve"> avea posibilitatea </w:t>
      </w:r>
      <w:proofErr w:type="spellStart"/>
      <w:r>
        <w:rPr>
          <w:rFonts w:cs="Arial"/>
        </w:rPr>
        <w:t>aţi</w:t>
      </w:r>
      <w:proofErr w:type="spellEnd"/>
      <w:r>
        <w:rPr>
          <w:rFonts w:cs="Arial"/>
        </w:rPr>
        <w:t xml:space="preserve"> pleca?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Nu.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Da.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5.Cât de des </w:t>
      </w:r>
      <w:proofErr w:type="spellStart"/>
      <w:r>
        <w:rPr>
          <w:rFonts w:cs="Arial"/>
        </w:rPr>
        <w:t>ţineţi</w:t>
      </w:r>
      <w:proofErr w:type="spellEnd"/>
      <w:r>
        <w:rPr>
          <w:rFonts w:cs="Arial"/>
        </w:rPr>
        <w:t xml:space="preserve"> legătura?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În fiecare săptămână.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În fiecare zi.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>6.Simţiţi lipsa părintelui?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Nu.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Da.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>7.Înlocuiesc banii lipsa părintelui?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Nu trimite bani.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Nu.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8.Ce este mai </w:t>
      </w:r>
      <w:proofErr w:type="spellStart"/>
      <w:r>
        <w:rPr>
          <w:rFonts w:cs="Arial"/>
        </w:rPr>
        <w:t>uşor</w:t>
      </w:r>
      <w:proofErr w:type="spellEnd"/>
      <w:r>
        <w:rPr>
          <w:rFonts w:cs="Arial"/>
        </w:rPr>
        <w:t xml:space="preserve"> pentru tine: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lastRenderedPageBreak/>
        <w:t xml:space="preserve">Alexandra: Să </w:t>
      </w:r>
      <w:proofErr w:type="spellStart"/>
      <w:r>
        <w:rPr>
          <w:rFonts w:cs="Arial"/>
        </w:rPr>
        <w:t>uiţi</w:t>
      </w:r>
      <w:proofErr w:type="spellEnd"/>
      <w:r>
        <w:rPr>
          <w:rFonts w:cs="Arial"/>
        </w:rPr>
        <w:t>!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Nicoleta: Să </w:t>
      </w:r>
      <w:proofErr w:type="spellStart"/>
      <w:r>
        <w:rPr>
          <w:rFonts w:cs="Arial"/>
        </w:rPr>
        <w:t>uiţi</w:t>
      </w:r>
      <w:proofErr w:type="spellEnd"/>
      <w:r>
        <w:rPr>
          <w:rFonts w:cs="Arial"/>
        </w:rPr>
        <w:t>!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9.Unde preferi să mergi în </w:t>
      </w:r>
      <w:proofErr w:type="spellStart"/>
      <w:r>
        <w:rPr>
          <w:rFonts w:cs="Arial"/>
        </w:rPr>
        <w:t>vacanţă</w:t>
      </w:r>
      <w:proofErr w:type="spellEnd"/>
      <w:r>
        <w:rPr>
          <w:rFonts w:cs="Arial"/>
        </w:rPr>
        <w:t>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În Romania.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În străinătate.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10.Cu cine preferi să </w:t>
      </w:r>
      <w:proofErr w:type="spellStart"/>
      <w:r>
        <w:rPr>
          <w:rFonts w:cs="Arial"/>
        </w:rPr>
        <w:t>îţi</w:t>
      </w:r>
      <w:proofErr w:type="spellEnd"/>
      <w:r>
        <w:rPr>
          <w:rFonts w:cs="Arial"/>
        </w:rPr>
        <w:t xml:space="preserve"> petreci timpul?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Alexandru: Cu prietenii.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Cu prietenii.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>11.La ce te descurci cel mai bine?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Alexandra: La </w:t>
      </w:r>
      <w:proofErr w:type="spellStart"/>
      <w:r>
        <w:rPr>
          <w:rFonts w:cs="Arial"/>
        </w:rPr>
        <w:t>creeat</w:t>
      </w:r>
      <w:proofErr w:type="spellEnd"/>
      <w:r>
        <w:rPr>
          <w:rFonts w:cs="Arial"/>
        </w:rPr>
        <w:t>.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Nicoleta: La cântat.</w:t>
      </w:r>
    </w:p>
    <w:p w:rsidR="00005B01" w:rsidRDefault="00005B01" w:rsidP="00005B01">
      <w:pPr>
        <w:rPr>
          <w:rFonts w:cs="Arial"/>
        </w:rPr>
      </w:pPr>
    </w:p>
    <w:p w:rsidR="00005B01" w:rsidRDefault="00005B01" w:rsidP="00005B01">
      <w:pPr>
        <w:rPr>
          <w:rFonts w:cs="Arial"/>
        </w:rPr>
      </w:pPr>
      <w:r>
        <w:rPr>
          <w:rFonts w:cs="Arial"/>
        </w:rPr>
        <w:t xml:space="preserve">12.Unde </w:t>
      </w:r>
      <w:proofErr w:type="spellStart"/>
      <w:r>
        <w:rPr>
          <w:rFonts w:cs="Arial"/>
        </w:rPr>
        <w:t>doreşti</w:t>
      </w:r>
      <w:proofErr w:type="spellEnd"/>
      <w:r>
        <w:rPr>
          <w:rFonts w:cs="Arial"/>
        </w:rPr>
        <w:t xml:space="preserve"> să </w:t>
      </w:r>
      <w:proofErr w:type="spellStart"/>
      <w:r>
        <w:rPr>
          <w:rFonts w:cs="Arial"/>
        </w:rPr>
        <w:t>îţi</w:t>
      </w:r>
      <w:proofErr w:type="spellEnd"/>
      <w:r>
        <w:rPr>
          <w:rFonts w:cs="Arial"/>
        </w:rPr>
        <w:t xml:space="preserve"> continui studiile?</w:t>
      </w:r>
    </w:p>
    <w:p w:rsidR="00005B01" w:rsidRDefault="00005B01" w:rsidP="00005B01">
      <w:pPr>
        <w:rPr>
          <w:rFonts w:cs="Arial"/>
        </w:rPr>
      </w:pPr>
      <w:r>
        <w:rPr>
          <w:rFonts w:cs="Arial"/>
        </w:rPr>
        <w:t>Alexandra: În Romania.</w:t>
      </w:r>
    </w:p>
    <w:p w:rsidR="00005B01" w:rsidRPr="00005B01" w:rsidRDefault="00005B01" w:rsidP="00005B01">
      <w:pPr>
        <w:rPr>
          <w:rFonts w:cs="Arial"/>
        </w:rPr>
      </w:pPr>
      <w:r>
        <w:rPr>
          <w:rFonts w:cs="Arial"/>
        </w:rPr>
        <w:t>Nicoleta: În Romania.</w:t>
      </w:r>
    </w:p>
    <w:p w:rsidR="00920BDA" w:rsidRPr="00920BDA" w:rsidRDefault="00920BDA" w:rsidP="00920B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o-RO"/>
        </w:rPr>
        <w:t>CREAȚII ALE ELEVILOR</w:t>
      </w:r>
    </w:p>
    <w:p w:rsidR="008A0F71" w:rsidRPr="008A0F71" w:rsidRDefault="008A0F71" w:rsidP="008A0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Poezie în grai bănățean compusă de elevul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Cirpaci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-Poian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Boby</w:t>
      </w:r>
      <w:proofErr w:type="spellEnd"/>
    </w:p>
    <w:p w:rsidR="00005B01" w:rsidRPr="00005B01" w:rsidRDefault="008A0F71" w:rsidP="00005B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B01">
        <w:rPr>
          <w:rFonts w:ascii="Times New Roman" w:hAnsi="Times New Roman" w:cs="Times New Roman"/>
          <w:b/>
          <w:sz w:val="28"/>
          <w:szCs w:val="28"/>
        </w:rPr>
        <w:t>Iubirea bunicilor</w:t>
      </w:r>
    </w:p>
    <w:p w:rsidR="008A0F71" w:rsidRPr="008A0F71" w:rsidRDefault="008A0F71" w:rsidP="008A0F71">
      <w:pPr>
        <w:pStyle w:val="Listparagraf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A0F71">
        <w:rPr>
          <w:rFonts w:ascii="Times New Roman" w:hAnsi="Times New Roman" w:cs="Times New Roman"/>
          <w:sz w:val="28"/>
          <w:szCs w:val="28"/>
        </w:rPr>
        <w:t>Cît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trăiesc nu pot uita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De copilăria mea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Niciodată n-am să uit 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Mînilii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șe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m-or crescut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05B01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2.  Mă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tînea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buna dă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mînă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Și mă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dușea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pîn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grăgină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Cu dragoste îmi vorbea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Șî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dă bine mă-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nvăța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3.  Mă purta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moșu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space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Șî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-mi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fășea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voile toace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Buna-n casă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frămîntă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Plășinte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pă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voia mea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4.  Dragostea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bunișilor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N-am s-o uit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pîn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>-am să mor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C-or avut grijă dă mine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Și m-or dăruit iubire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5.  Stau și îmi aduc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amince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Dă anii dă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dinaince</w:t>
      </w:r>
      <w:proofErr w:type="spellEnd"/>
    </w:p>
    <w:p w:rsidR="008A0F71" w:rsidRPr="008A0F71" w:rsidRDefault="008A0F71" w:rsidP="008A0F7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Anii din copilărie</w:t>
      </w:r>
    </w:p>
    <w:p w:rsidR="002745BE" w:rsidRPr="00005B01" w:rsidRDefault="008A0F71" w:rsidP="00005B01">
      <w:pPr>
        <w:ind w:left="360"/>
        <w:rPr>
          <w:rFonts w:ascii="Times New Roman" w:hAnsi="Times New Roman" w:cs="Times New Roman"/>
          <w:sz w:val="28"/>
          <w:szCs w:val="28"/>
        </w:rPr>
      </w:pPr>
      <w:r w:rsidRPr="008A0F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Ș-or fost </w:t>
      </w:r>
      <w:proofErr w:type="spellStart"/>
      <w:r w:rsidRPr="008A0F71">
        <w:rPr>
          <w:rFonts w:ascii="Times New Roman" w:hAnsi="Times New Roman" w:cs="Times New Roman"/>
          <w:sz w:val="28"/>
          <w:szCs w:val="28"/>
        </w:rPr>
        <w:t>șî</w:t>
      </w:r>
      <w:proofErr w:type="spellEnd"/>
      <w:r w:rsidRPr="008A0F71">
        <w:rPr>
          <w:rFonts w:ascii="Times New Roman" w:hAnsi="Times New Roman" w:cs="Times New Roman"/>
          <w:sz w:val="28"/>
          <w:szCs w:val="28"/>
        </w:rPr>
        <w:t xml:space="preserve"> n-or să mai fie.  </w:t>
      </w:r>
    </w:p>
    <w:p w:rsidR="003B0D7C" w:rsidRPr="00920BDA" w:rsidRDefault="003B0D7C" w:rsidP="00920B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BDA">
        <w:rPr>
          <w:rFonts w:ascii="Times New Roman" w:hAnsi="Times New Roman" w:cs="Times New Roman"/>
          <w:b/>
          <w:sz w:val="24"/>
          <w:szCs w:val="24"/>
        </w:rPr>
        <w:t>CELE DOUĂ FEȚE ALE GLOBALIZĂRII</w:t>
      </w:r>
    </w:p>
    <w:p w:rsidR="00920BDA" w:rsidRPr="00005B01" w:rsidRDefault="003B0D7C" w:rsidP="00005B01">
      <w:pPr>
        <w:rPr>
          <w:noProof/>
          <w:lang w:eastAsia="ro-RO"/>
        </w:rPr>
      </w:pPr>
      <w:r>
        <w:rPr>
          <w:rFonts w:ascii="Georgia" w:hAnsi="Georgia"/>
          <w:i/>
          <w:iCs/>
          <w:color w:val="222222"/>
          <w:sz w:val="20"/>
          <w:szCs w:val="20"/>
        </w:rPr>
        <w:t xml:space="preserve">Nu există o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definiţie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 a globalizării într-o formă universal acceptată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şi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, probabil, nici definitivă. Motivul rezidă în faptul că globalizarea include o multitudine de procese complexe, atingând domenii diverse ale unei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societăţi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. Ea poate fi un fenomen, o ideologie, o strategie sau toate la un loc. Un lucru este cert: globalizarea suscită o polemică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nesfârşită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, avansează încontinuu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şi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 ireversibil, generează efecte majore, având deopotrivă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susţinători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 </w:t>
      </w:r>
      <w:proofErr w:type="spellStart"/>
      <w:r>
        <w:rPr>
          <w:rFonts w:ascii="Georgia" w:hAnsi="Georgia"/>
          <w:i/>
          <w:iCs/>
          <w:color w:val="222222"/>
          <w:sz w:val="20"/>
          <w:szCs w:val="20"/>
        </w:rPr>
        <w:t>şi</w:t>
      </w:r>
      <w:proofErr w:type="spellEnd"/>
      <w:r>
        <w:rPr>
          <w:rFonts w:ascii="Georgia" w:hAnsi="Georgia"/>
          <w:i/>
          <w:iCs/>
          <w:color w:val="222222"/>
          <w:sz w:val="20"/>
          <w:szCs w:val="20"/>
        </w:rPr>
        <w:t xml:space="preserve"> contestatari.</w:t>
      </w:r>
    </w:p>
    <w:p w:rsidR="00920BDA" w:rsidRDefault="00920BDA" w:rsidP="00005B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BDA">
        <w:rPr>
          <w:rFonts w:ascii="Times New Roman" w:hAnsi="Times New Roman" w:cs="Times New Roman"/>
          <w:b/>
          <w:sz w:val="24"/>
          <w:szCs w:val="24"/>
        </w:rPr>
        <w:t>CE GĂTEȘTE MAMA</w:t>
      </w:r>
    </w:p>
    <w:p w:rsidR="00920BDA" w:rsidRPr="00920BDA" w:rsidRDefault="00920BDA" w:rsidP="00920B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>
            <wp:extent cx="2730500" cy="2047875"/>
            <wp:effectExtent l="0" t="0" r="0" b="9525"/>
            <wp:docPr id="9" name="Imagine 9" descr="C:\Users\Profesor\AppData\Local\Microsoft\Windows\Temporary Internet Files\Content.Word\mancare traditionala , SCA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AppData\Local\Microsoft\Windows\Temporary Internet Files\Content.Word\mancare traditionala , SCAMP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97" cy="20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23" w:rsidRDefault="00232B23" w:rsidP="00920BDA">
      <w:pPr>
        <w:jc w:val="center"/>
      </w:pPr>
      <w:r w:rsidRPr="00FD50A0">
        <w:rPr>
          <w:noProof/>
          <w:lang w:eastAsia="ro-RO"/>
        </w:rPr>
        <w:lastRenderedPageBreak/>
        <w:drawing>
          <wp:inline distT="0" distB="0" distL="0" distR="0" wp14:anchorId="75A0C789" wp14:editId="3413B8F9">
            <wp:extent cx="3657600" cy="2739669"/>
            <wp:effectExtent l="0" t="0" r="0" b="3810"/>
            <wp:docPr id="1" name="Imagine 1" descr="C:\Users\Profesor\Desktop\te iubeste 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esktop\te iubeste mam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64" cy="27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BE" w:rsidRDefault="002745BE" w:rsidP="002745BE"/>
    <w:p w:rsidR="002745BE" w:rsidRDefault="00920BDA" w:rsidP="00920BDA">
      <w:pPr>
        <w:tabs>
          <w:tab w:val="left" w:pos="522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0BDA">
        <w:rPr>
          <w:rFonts w:ascii="Times New Roman" w:hAnsi="Times New Roman" w:cs="Times New Roman"/>
          <w:b/>
          <w:sz w:val="28"/>
          <w:szCs w:val="28"/>
          <w:u w:val="single"/>
        </w:rPr>
        <w:t>UNDE ESTE MAMA</w:t>
      </w:r>
      <w:r w:rsidR="00464982">
        <w:rPr>
          <w:rFonts w:ascii="Times New Roman" w:hAnsi="Times New Roman" w:cs="Times New Roman"/>
          <w:b/>
          <w:sz w:val="28"/>
          <w:szCs w:val="28"/>
          <w:u w:val="single"/>
        </w:rPr>
        <w:t>?</w:t>
      </w:r>
    </w:p>
    <w:p w:rsidR="00920BDA" w:rsidRPr="00920BDA" w:rsidRDefault="00920BDA" w:rsidP="00920BDA">
      <w:pPr>
        <w:tabs>
          <w:tab w:val="left" w:pos="522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10" name="Imagine 10" descr="C:\Users\Profesor\AppData\Local\Microsoft\Windows\Temporary Internet Files\Content.Word\piata San Marco Ven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AppData\Local\Microsoft\Windows\Temporary Internet Files\Content.Word\piata San Marco Venez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BE" w:rsidRDefault="002745BE" w:rsidP="002745BE"/>
    <w:p w:rsidR="002745BE" w:rsidRDefault="002745BE" w:rsidP="002745BE"/>
    <w:p w:rsidR="002745BE" w:rsidRDefault="002745BE" w:rsidP="002745BE"/>
    <w:p w:rsidR="002745BE" w:rsidRDefault="00AB444C" w:rsidP="002745BE">
      <w:r w:rsidRPr="00AB444C"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ine 2" descr="D:\europa poze\una dintre bisericile catolice din Ven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uropa poze\una dintre bisericile catolice din Venez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4C" w:rsidRDefault="00AB444C" w:rsidP="002745BE">
      <w:r w:rsidRPr="00AB444C">
        <w:rPr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5" name="Imagine 5" descr="D:\europa poze\canalul navigabil din Ven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uropa poze\canalul navigabil din Venez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DA" w:rsidRDefault="00920BDA" w:rsidP="002745BE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color w:val="0000FF"/>
          <w:lang w:eastAsia="ro-RO"/>
        </w:rPr>
        <w:lastRenderedPageBreak/>
        <w:drawing>
          <wp:anchor distT="0" distB="0" distL="114300" distR="114300" simplePos="0" relativeHeight="251664384" behindDoc="1" locked="0" layoutInCell="1" allowOverlap="1" wp14:anchorId="4E304BB4" wp14:editId="2DD51B72">
            <wp:simplePos x="0" y="0"/>
            <wp:positionH relativeFrom="margin">
              <wp:posOffset>-173355</wp:posOffset>
            </wp:positionH>
            <wp:positionV relativeFrom="paragraph">
              <wp:posOffset>635</wp:posOffset>
            </wp:positionV>
            <wp:extent cx="5905500" cy="4429125"/>
            <wp:effectExtent l="0" t="0" r="0" b="9525"/>
            <wp:wrapNone/>
            <wp:docPr id="7" name="Imagine 7" descr="http://www.enational.ro/wp-content/uploads/2013/05/9-mai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ational.ro/wp-content/uploads/2013/05/9-mai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BDA" w:rsidRDefault="00920BDA" w:rsidP="002745BE">
      <w:pPr>
        <w:rPr>
          <w:rFonts w:ascii="Times New Roman" w:hAnsi="Times New Roman" w:cs="Times New Roman"/>
          <w:sz w:val="56"/>
          <w:szCs w:val="56"/>
        </w:rPr>
      </w:pPr>
    </w:p>
    <w:p w:rsidR="00920BDA" w:rsidRDefault="00920BDA" w:rsidP="002745BE">
      <w:pPr>
        <w:rPr>
          <w:rFonts w:ascii="Times New Roman" w:hAnsi="Times New Roman" w:cs="Times New Roman"/>
          <w:sz w:val="56"/>
          <w:szCs w:val="56"/>
        </w:rPr>
      </w:pPr>
    </w:p>
    <w:p w:rsidR="002745BE" w:rsidRPr="002745BE" w:rsidRDefault="002745BE" w:rsidP="002745BE">
      <w:pPr>
        <w:rPr>
          <w:rFonts w:ascii="Times New Roman" w:hAnsi="Times New Roman" w:cs="Times New Roman"/>
          <w:b/>
          <w:sz w:val="56"/>
          <w:szCs w:val="56"/>
        </w:rPr>
      </w:pPr>
      <w:r w:rsidRPr="002745BE">
        <w:rPr>
          <w:rFonts w:ascii="Times New Roman" w:hAnsi="Times New Roman" w:cs="Times New Roman"/>
          <w:sz w:val="56"/>
          <w:szCs w:val="56"/>
          <w:highlight w:val="green"/>
        </w:rPr>
        <w:t>EUROPA PRIN OCHII PĂRINȚILOR</w:t>
      </w:r>
    </w:p>
    <w:p w:rsidR="00455094" w:rsidRDefault="00455094"/>
    <w:p w:rsidR="008207B8" w:rsidRDefault="008207B8"/>
    <w:p w:rsidR="008207B8" w:rsidRDefault="008207B8"/>
    <w:p w:rsidR="008207B8" w:rsidRDefault="008207B8"/>
    <w:p w:rsidR="008207B8" w:rsidRDefault="008207B8"/>
    <w:p w:rsidR="008207B8" w:rsidRDefault="008207B8"/>
    <w:p w:rsidR="008207B8" w:rsidRDefault="008207B8"/>
    <w:p w:rsidR="008207B8" w:rsidRDefault="008207B8"/>
    <w:p w:rsidR="008207B8" w:rsidRDefault="008207B8"/>
    <w:p w:rsidR="008207B8" w:rsidRDefault="008207B8"/>
    <w:p w:rsidR="008207B8" w:rsidRDefault="00AB444C" w:rsidP="00AB444C">
      <w:pPr>
        <w:pStyle w:val="Titlu1"/>
        <w:jc w:val="center"/>
        <w:rPr>
          <w:sz w:val="56"/>
          <w:szCs w:val="56"/>
        </w:rPr>
      </w:pPr>
      <w:r w:rsidRPr="00AB444C">
        <w:rPr>
          <w:sz w:val="56"/>
          <w:szCs w:val="56"/>
        </w:rPr>
        <w:t>NU COMENTEZ</w:t>
      </w:r>
      <w:r>
        <w:rPr>
          <w:sz w:val="56"/>
          <w:szCs w:val="56"/>
        </w:rPr>
        <w:t xml:space="preserve"> !</w:t>
      </w:r>
    </w:p>
    <w:p w:rsidR="00AB444C" w:rsidRDefault="00AB444C" w:rsidP="00AB444C">
      <w:pPr>
        <w:pStyle w:val="Titlu1"/>
        <w:jc w:val="center"/>
        <w:rPr>
          <w:rStyle w:val="hps"/>
          <w:color w:val="C00000"/>
          <w:sz w:val="48"/>
          <w:szCs w:val="48"/>
        </w:rPr>
      </w:pPr>
      <w:r w:rsidRPr="00464982">
        <w:rPr>
          <w:rStyle w:val="hps"/>
          <w:color w:val="C00000"/>
          <w:sz w:val="48"/>
          <w:szCs w:val="48"/>
        </w:rPr>
        <w:t>NO COMMENT !</w:t>
      </w:r>
    </w:p>
    <w:p w:rsidR="00464982" w:rsidRDefault="00464982" w:rsidP="00464982">
      <w:pPr>
        <w:pStyle w:val="Titlu1"/>
        <w:jc w:val="center"/>
        <w:rPr>
          <w:rStyle w:val="hps"/>
          <w:color w:val="00B050"/>
          <w:sz w:val="56"/>
          <w:szCs w:val="56"/>
        </w:rPr>
      </w:pPr>
      <w:r w:rsidRPr="00464982">
        <w:rPr>
          <w:rStyle w:val="hps"/>
          <w:color w:val="00B050"/>
          <w:sz w:val="56"/>
          <w:szCs w:val="56"/>
        </w:rPr>
        <w:t>NINGÚN COMENTARIO!</w:t>
      </w:r>
    </w:p>
    <w:p w:rsidR="00464982" w:rsidRDefault="00464982" w:rsidP="00464982">
      <w:pPr>
        <w:pStyle w:val="Titlu1"/>
        <w:jc w:val="center"/>
        <w:rPr>
          <w:rStyle w:val="hps"/>
          <w:color w:val="7030A0"/>
          <w:sz w:val="56"/>
          <w:szCs w:val="56"/>
        </w:rPr>
      </w:pPr>
      <w:r w:rsidRPr="00464982">
        <w:rPr>
          <w:rStyle w:val="hps"/>
          <w:color w:val="7030A0"/>
          <w:sz w:val="56"/>
          <w:szCs w:val="56"/>
        </w:rPr>
        <w:t>NESSUN</w:t>
      </w:r>
      <w:r w:rsidRPr="00464982">
        <w:rPr>
          <w:rStyle w:val="shorttext"/>
          <w:color w:val="7030A0"/>
          <w:sz w:val="56"/>
          <w:szCs w:val="56"/>
        </w:rPr>
        <w:t xml:space="preserve"> </w:t>
      </w:r>
      <w:r w:rsidRPr="00464982">
        <w:rPr>
          <w:rStyle w:val="hps"/>
          <w:color w:val="7030A0"/>
          <w:sz w:val="56"/>
          <w:szCs w:val="56"/>
        </w:rPr>
        <w:t>COMMENTO!</w:t>
      </w:r>
    </w:p>
    <w:p w:rsidR="00464982" w:rsidRDefault="00464982" w:rsidP="00464982">
      <w:pPr>
        <w:rPr>
          <w:b/>
          <w:i/>
          <w:u w:val="single"/>
        </w:rPr>
      </w:pPr>
    </w:p>
    <w:p w:rsidR="00464982" w:rsidRPr="00464982" w:rsidRDefault="00464982" w:rsidP="00464982">
      <w:pPr>
        <w:jc w:val="center"/>
        <w:rPr>
          <w:b/>
          <w:i/>
          <w:color w:val="FF0000"/>
          <w:sz w:val="32"/>
          <w:szCs w:val="32"/>
          <w:u w:val="single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464982">
        <w:rPr>
          <w:b/>
          <w:i/>
          <w:color w:val="FF0000"/>
          <w:sz w:val="32"/>
          <w:szCs w:val="32"/>
          <w:u w:val="single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REVISTA ESTE REALIZATĂ CU AJUTORUL ELEVILOR A CĂROR PĂRINȚI SUNT PLECAȚI ÎN STRĂINĂTATE!</w:t>
      </w:r>
    </w:p>
    <w:sectPr w:rsidR="00464982" w:rsidRPr="00464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43B4B"/>
    <w:multiLevelType w:val="multilevel"/>
    <w:tmpl w:val="E2E4D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F46481"/>
    <w:multiLevelType w:val="hybridMultilevel"/>
    <w:tmpl w:val="F66C22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332B8"/>
    <w:multiLevelType w:val="hybridMultilevel"/>
    <w:tmpl w:val="B20288D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62"/>
    <w:rsid w:val="00005B01"/>
    <w:rsid w:val="00232B23"/>
    <w:rsid w:val="002745BE"/>
    <w:rsid w:val="003B0D7C"/>
    <w:rsid w:val="00455094"/>
    <w:rsid w:val="00464982"/>
    <w:rsid w:val="0050417D"/>
    <w:rsid w:val="005720E7"/>
    <w:rsid w:val="0061485C"/>
    <w:rsid w:val="00677222"/>
    <w:rsid w:val="006A7A8F"/>
    <w:rsid w:val="007A6362"/>
    <w:rsid w:val="008207B8"/>
    <w:rsid w:val="008A0F71"/>
    <w:rsid w:val="00920BDA"/>
    <w:rsid w:val="00972A6E"/>
    <w:rsid w:val="00AB444C"/>
    <w:rsid w:val="00B32F06"/>
    <w:rsid w:val="00DF79D1"/>
    <w:rsid w:val="00FD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69D30-DDB0-404F-AB5F-CC68D566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AB44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B44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972A6E"/>
    <w:rPr>
      <w:color w:val="E64949"/>
      <w:u w:val="single"/>
    </w:rPr>
  </w:style>
  <w:style w:type="character" w:styleId="Robust">
    <w:name w:val="Strong"/>
    <w:basedOn w:val="Fontdeparagrafimplicit"/>
    <w:uiPriority w:val="22"/>
    <w:qFormat/>
    <w:rsid w:val="00972A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2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Accentuat">
    <w:name w:val="Emphasis"/>
    <w:basedOn w:val="Fontdeparagrafimplicit"/>
    <w:uiPriority w:val="20"/>
    <w:qFormat/>
    <w:rsid w:val="00972A6E"/>
    <w:rPr>
      <w:i/>
      <w:iCs/>
    </w:rPr>
  </w:style>
  <w:style w:type="paragraph" w:styleId="Listparagraf">
    <w:name w:val="List Paragraph"/>
    <w:basedOn w:val="Normal"/>
    <w:uiPriority w:val="34"/>
    <w:qFormat/>
    <w:rsid w:val="008207B8"/>
    <w:pPr>
      <w:ind w:left="720"/>
      <w:contextualSpacing/>
    </w:pPr>
  </w:style>
  <w:style w:type="character" w:customStyle="1" w:styleId="Titlu1Caracter">
    <w:name w:val="Titlu 1 Caracter"/>
    <w:basedOn w:val="Fontdeparagrafimplicit"/>
    <w:link w:val="Titlu1"/>
    <w:uiPriority w:val="9"/>
    <w:rsid w:val="00AB44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rsid w:val="00AB44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ps">
    <w:name w:val="hps"/>
    <w:basedOn w:val="Fontdeparagrafimplicit"/>
    <w:rsid w:val="00AB444C"/>
  </w:style>
  <w:style w:type="character" w:customStyle="1" w:styleId="shorttext">
    <w:name w:val="short_text"/>
    <w:basedOn w:val="Fontdeparagrafimplicit"/>
    <w:rsid w:val="00464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3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5152">
              <w:marLeft w:val="30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5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07379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23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33323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69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7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69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892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5" w:color="C4CDE0"/>
                                                            <w:left w:val="single" w:sz="6" w:space="26" w:color="C4CDE0"/>
                                                            <w:bottom w:val="single" w:sz="12" w:space="8" w:color="C4CDE0"/>
                                                            <w:right w:val="single" w:sz="6" w:space="26" w:color="C4CDE0"/>
                                                          </w:divBdr>
                                                          <w:divsChild>
                                                            <w:div w:id="93945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2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975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121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221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697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705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3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4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o/url?sa=i&amp;source=images&amp;cd=&amp;cad=rja&amp;docid=6-tLIB64xvl5iM&amp;tbnid=LcIx1cNOTqCQ-M:&amp;ved=0CAgQjRwwAA&amp;url=http://www.vidu.ro/index.php?pag=steagul-uniunii-europene&amp;ei=PFZ6UvvjCvHH7AaBrYCIAw&amp;psig=AFQjCNGgHOfe3XPQKYz-oO0pnL6h1v5GGw&amp;ust=1383835580244016" TargetMode="External"/><Relationship Id="rId13" Type="http://schemas.openxmlformats.org/officeDocument/2006/relationships/hyperlink" Target="http://www.totuldespremame.ro/copilul-tau/educatie/pedepsiti-sau-rasplatiti-copii-nefericiti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totuldespremame.ro/copilul-tau/educatie/cand-iubirea-parintilor-este-conditionata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www.europarl.europa.eu/the-president/en/president/biography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yperlink" Target="http://www.google.ro/url?sa=i&amp;source=images&amp;cd=&amp;cad=rja&amp;docid=ZD0llsBQNdO1KM&amp;tbnid=psxvEMdWGqEVKM:&amp;ved=0CAgQjRwwAA&amp;url=http://www.enational.ro/news/steag-urias-de-ziua-europei-expus-la-parlament-video-288924.html/&amp;ei=11Z6Upf9CM-f7AaCkIGwAg&amp;psig=AFQjCNHJeVFjP2LLIK1eNGOldMWa4E1OAg&amp;ust=13838357352073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s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lide subtil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762418D5-3383-4E35-BFED-44B7B5621F6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189</TotalTime>
  <Pages>1</Pages>
  <Words>1648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14</cp:revision>
  <dcterms:created xsi:type="dcterms:W3CDTF">2013-11-06T11:22:00Z</dcterms:created>
  <dcterms:modified xsi:type="dcterms:W3CDTF">2013-12-18T09:55:00Z</dcterms:modified>
</cp:coreProperties>
</file>